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vbaData.xml" ContentType="application/vnd.ms-word.vbaData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09A" w:rsidRDefault="009E309A">
      <w:bookmarkStart w:id="0" w:name="_GoBack"/>
      <w:bookmarkEnd w:id="0"/>
    </w:p>
    <w:sectPr w:rsidR="009E309A" w:rsidSect="006B7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6CB"/>
    <w:rsid w:val="000755E5"/>
    <w:rsid w:val="001647D7"/>
    <w:rsid w:val="00182AE3"/>
    <w:rsid w:val="001862C0"/>
    <w:rsid w:val="001C61B6"/>
    <w:rsid w:val="0020247B"/>
    <w:rsid w:val="002235BF"/>
    <w:rsid w:val="0027734E"/>
    <w:rsid w:val="00297D77"/>
    <w:rsid w:val="002C5B48"/>
    <w:rsid w:val="00336524"/>
    <w:rsid w:val="00344C80"/>
    <w:rsid w:val="003846A8"/>
    <w:rsid w:val="003A6110"/>
    <w:rsid w:val="003C7218"/>
    <w:rsid w:val="003D2367"/>
    <w:rsid w:val="0041433C"/>
    <w:rsid w:val="00424689"/>
    <w:rsid w:val="00457B31"/>
    <w:rsid w:val="00457D49"/>
    <w:rsid w:val="004651E8"/>
    <w:rsid w:val="004A418F"/>
    <w:rsid w:val="004B449C"/>
    <w:rsid w:val="004C194D"/>
    <w:rsid w:val="004C3063"/>
    <w:rsid w:val="004F2A82"/>
    <w:rsid w:val="00567DE6"/>
    <w:rsid w:val="00595E6A"/>
    <w:rsid w:val="00597D89"/>
    <w:rsid w:val="005C23AA"/>
    <w:rsid w:val="005D60E8"/>
    <w:rsid w:val="006B7D8E"/>
    <w:rsid w:val="0079187C"/>
    <w:rsid w:val="007D1D36"/>
    <w:rsid w:val="008E562E"/>
    <w:rsid w:val="00910104"/>
    <w:rsid w:val="0094264D"/>
    <w:rsid w:val="009C7FBB"/>
    <w:rsid w:val="009E309A"/>
    <w:rsid w:val="00A74408"/>
    <w:rsid w:val="00AD6E07"/>
    <w:rsid w:val="00AD7F6C"/>
    <w:rsid w:val="00B134FB"/>
    <w:rsid w:val="00B30077"/>
    <w:rsid w:val="00B6242F"/>
    <w:rsid w:val="00B95FAC"/>
    <w:rsid w:val="00BB1A18"/>
    <w:rsid w:val="00BE205A"/>
    <w:rsid w:val="00BE406B"/>
    <w:rsid w:val="00BE4907"/>
    <w:rsid w:val="00BF4A4C"/>
    <w:rsid w:val="00CB2240"/>
    <w:rsid w:val="00CC0874"/>
    <w:rsid w:val="00D0413D"/>
    <w:rsid w:val="00D26E6E"/>
    <w:rsid w:val="00DE67ED"/>
    <w:rsid w:val="00E2469D"/>
    <w:rsid w:val="00E62EC9"/>
    <w:rsid w:val="00E94FD3"/>
    <w:rsid w:val="00EC0532"/>
    <w:rsid w:val="00EF1E1F"/>
    <w:rsid w:val="00F072DC"/>
    <w:rsid w:val="00F11A3C"/>
    <w:rsid w:val="00F163C5"/>
    <w:rsid w:val="00F425AE"/>
    <w:rsid w:val="00F646CB"/>
    <w:rsid w:val="00F92499"/>
    <w:rsid w:val="00FD1E31"/>
    <w:rsid w:val="00FE2A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7D8E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mcds>
    <wne:mcd wne:macroName="PROJECT.THISDOCUMENT.AUTOOPEN" wne:name="Project.ThisDocument.autoopen" wne:bEncrypt="00" wne:cmg="56"/>
    <wne:mcd wne:macroName="PROJECT.MODULE1.WRITECLIENTCMD_OLD2" wne:name="Project.Module1.WriteClientCmd_OLD2" wne:bEncrypt="00" wne:cmg="56"/>
  </wne:mcds>
</wne:vbaSuppData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0</Words>
  <Characters>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Microsoft Office</cp:lastModifiedBy>
  <cp:revision>2</cp:revision>
  <dcterms:created xsi:type="dcterms:W3CDTF">2016-07-08T08:30:00Z</dcterms:created>
  <dcterms:modified xsi:type="dcterms:W3CDTF">2016-07-08T08:30:00Z</dcterms:modified>
</cp:coreProperties>
</file>