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71E" w:rsidRDefault="0083571E">
      <w:bookmarkStart w:id="0" w:name="_GoBack"/>
      <w:bookmarkEnd w:id="0"/>
    </w:p>
    <w:sectPr w:rsidR="0083571E" w:rsidSect="006B7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6CB"/>
    <w:rsid w:val="000755E5"/>
    <w:rsid w:val="000B178B"/>
    <w:rsid w:val="001647D7"/>
    <w:rsid w:val="00182AE3"/>
    <w:rsid w:val="001862C0"/>
    <w:rsid w:val="001C61B6"/>
    <w:rsid w:val="0020247B"/>
    <w:rsid w:val="002138B1"/>
    <w:rsid w:val="002235BF"/>
    <w:rsid w:val="00244DAA"/>
    <w:rsid w:val="0027734E"/>
    <w:rsid w:val="00297D77"/>
    <w:rsid w:val="002C5B48"/>
    <w:rsid w:val="00336524"/>
    <w:rsid w:val="00344C80"/>
    <w:rsid w:val="003846A8"/>
    <w:rsid w:val="003A6110"/>
    <w:rsid w:val="003C7218"/>
    <w:rsid w:val="003D2367"/>
    <w:rsid w:val="0041433C"/>
    <w:rsid w:val="00424689"/>
    <w:rsid w:val="00457B31"/>
    <w:rsid w:val="00457D49"/>
    <w:rsid w:val="004651E8"/>
    <w:rsid w:val="004A418F"/>
    <w:rsid w:val="004B449C"/>
    <w:rsid w:val="004C194D"/>
    <w:rsid w:val="004C3063"/>
    <w:rsid w:val="00567DE6"/>
    <w:rsid w:val="00595E6A"/>
    <w:rsid w:val="00597D89"/>
    <w:rsid w:val="005C23AA"/>
    <w:rsid w:val="005D60E8"/>
    <w:rsid w:val="006B7D8E"/>
    <w:rsid w:val="007D1D36"/>
    <w:rsid w:val="0083571E"/>
    <w:rsid w:val="00910104"/>
    <w:rsid w:val="0094264D"/>
    <w:rsid w:val="009C7FBB"/>
    <w:rsid w:val="00A74408"/>
    <w:rsid w:val="00A94436"/>
    <w:rsid w:val="00AD6E07"/>
    <w:rsid w:val="00AD7F6C"/>
    <w:rsid w:val="00B134FB"/>
    <w:rsid w:val="00B30077"/>
    <w:rsid w:val="00B6242F"/>
    <w:rsid w:val="00B95FAC"/>
    <w:rsid w:val="00BB1A18"/>
    <w:rsid w:val="00BE205A"/>
    <w:rsid w:val="00BE406B"/>
    <w:rsid w:val="00BE4907"/>
    <w:rsid w:val="00BF4A4C"/>
    <w:rsid w:val="00CB2240"/>
    <w:rsid w:val="00CC0874"/>
    <w:rsid w:val="00D0413D"/>
    <w:rsid w:val="00D26E6E"/>
    <w:rsid w:val="00DE67ED"/>
    <w:rsid w:val="00E2469D"/>
    <w:rsid w:val="00E94FD3"/>
    <w:rsid w:val="00EC0532"/>
    <w:rsid w:val="00EF1E1F"/>
    <w:rsid w:val="00F072DC"/>
    <w:rsid w:val="00F11A3C"/>
    <w:rsid w:val="00F163C5"/>
    <w:rsid w:val="00F425AE"/>
    <w:rsid w:val="00F646CB"/>
    <w:rsid w:val="00F92499"/>
    <w:rsid w:val="00FD1E31"/>
    <w:rsid w:val="00FE2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D8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THISDOCUMENT.AUTOOPEN" wne:name="Project.ThisDocument.autoopen" wne:bEncrypt="00" wne:cmg="56"/>
    <wne:mcd wne:macroName="PROJECT.MODULE1.WRITECLIENTCMD_OLD2" wne:name="Project.Module1.WriteClientCmd_OLD2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Microsoft Office</cp:lastModifiedBy>
  <cp:revision>2</cp:revision>
  <dcterms:created xsi:type="dcterms:W3CDTF">2016-07-08T08:31:00Z</dcterms:created>
  <dcterms:modified xsi:type="dcterms:W3CDTF">2016-07-08T08:31:00Z</dcterms:modified>
</cp:coreProperties>
</file>