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3B9" w:rsidRDefault="002C03B9">
      <w:r>
        <w:t xml:space="preserve">It is in a moment of death that your lungs let out the last hint of laughter for all mankind and kindred kind to hear. I myself like to see myself as the keeper of said laughter. For many years I have tasted the fruits of pleasures of the world, and the after world. After all it was the Baron’s decision to allow me to claim the mantle of my calling. But alas I digress.  As the Books say let me start from the beginning.  </w:t>
      </w:r>
    </w:p>
    <w:p w:rsidR="002C03B9" w:rsidRDefault="002C03B9">
      <w:r>
        <w:t xml:space="preserve">The story goes the same born to rich family of noble Venetian blood, I myself there prodigal son the most beautiful the most refined. Early from my mortal birth it was shown that I would indeed be debonair like my loa. My talents where for charming the members of the Venetian republic for after I the child of noble parents and upbringing had to do so. I found a talent through my early childhood for the splendors that came from </w:t>
      </w:r>
      <w:smartTag w:uri="urn:schemas-microsoft-com:office:smarttags" w:element="place">
        <w:smartTag w:uri="urn:schemas-microsoft-com:office:smarttags" w:element="City">
          <w:r>
            <w:t>Venice</w:t>
          </w:r>
        </w:smartTag>
      </w:smartTag>
      <w:r>
        <w:t>. I learned the beautiful art of crafting the most beautiful of Venetian Mask, the gold, ivory, the splendor of it all was done through my work. It even attracted the eyes of Doge of Venice. I was commissioned at very young age to craft mask, for the honor and privilege of my family’s name. It was then after that things, took for a darker road. My family has always had secrets, some secrets that are so hush that members of the family would surely face death for. It was from here I was encouraged to live lavishly and to experience the joys of the world and of the next. I maintained my well mannered appearance always. I enjoyed the flesh of the living, the taste the sounds, I encouraged all to make merry, to live life to the fullest to drink from every cup, including the cup of death.  I learned all that my parents wished of me of the old gods but how to hide my reverence to them from the Catholic Church. The slaves which attended to us practiced ancient rituals which I witnessed and fell into in private. I channeled many through myself and through the fine crafts I offered to them, they infused me as I took part in Orgiastic rituals of death and live of flesh and spirit. My father came to me in the night and then bid me to attend to him. It was then I drank from the cup of death lasting, the process to turn me into ageless servant to the needs of my father and the family. Through this my connection to the death realm grew stronger and I refreshed it of course through invoking the essence of living pleasures to balance it all. I spent years slowly aging my good looks and charm still used by the family, my priceless masks sought by the elitist of Venice. It was then that my attention and charm earned me and the family greater wealth to behold.</w:t>
      </w:r>
    </w:p>
    <w:p w:rsidR="002C03B9" w:rsidRDefault="002C03B9">
      <w:r>
        <w:t>The Serene Republic has always had its hands deep in claiming territory and it was no surprise that during the Ottoman Wars, that even I was drafted parse into the defense and well being of the Republic. My boats were known to fly the outlandish of colors, and with the use of the knowledge of the Old gods our victories at sea, scared the mighty Turks. My men always known to be prim and proper before guest and noble alike, but they were allowed before each battle to live life to the fullest and common man felt like a noble for there was always a chance that they would die, and then be left to the old gods. In comical satire we claimed many boats and jewels which of course where split amongst the family, the Republic and the rest to my men. To lavish the Old gods with joys of wealth and pleasure for in the end these things all lead to death which was ironic to say. I watched as a man upon my ship seeded many women, his prowess was well known amongst the men, yet to see the man die from a disease that a common whore gave him, again I laugh for in the end all the pleasure in the world eventually lead to some form of death. I came back to Republic that was a mere shell of its once glorious self and I wondered if again this was the same joke, all the beauty and pleasures of the world leading to a downfall of the mighty republic of the Aegean. I returned and did my duties to my family, and wed my 3</w:t>
      </w:r>
      <w:r w:rsidRPr="00060361">
        <w:rPr>
          <w:vertAlign w:val="superscript"/>
        </w:rPr>
        <w:t>rd</w:t>
      </w:r>
      <w:r>
        <w:t xml:space="preserve"> cousin, on my mother’s side. She of course was beautiful it was whispered that maybe though us and our children we could break an ugly appearance that haunted us on both sides of life and death.  Through her and through my enhanced seed we produced 2 heirs to the name and legacy beautiful children a boy and girl, marked by the old gods to be twins. It was after that I received a message from my father, and was given my second drink from the cup of death.</w:t>
      </w:r>
    </w:p>
    <w:p w:rsidR="002C03B9" w:rsidRDefault="002C03B9">
      <w:r>
        <w:t>Being a vampire has many lessons which one can learn over the years it is through this that we as a state of being can learn from our mistakes and actions. Take this for instance I myself of the clan mekhet cursed to hate the sun for all its worth , sometimes I think in my little black heart that it will be my cause to let my final laugh out. Though I digres from the story which you all seem so tantalated with and I can see it in your souls.  Where was I , ah yes the second drink from the cup of death.</w:t>
      </w:r>
    </w:p>
    <w:p w:rsidR="002C03B9" w:rsidRDefault="002C03B9">
      <w:r>
        <w:t xml:space="preserve">The transformation was very painful though I think what was more shocking was the look upon my fathers face of instead of faces of agony that one feels as the body dies and yet still functions. I was instead laughing with each thrust as the blood of a loa fused into me. I must say that the world is a different place when you look through it with dead eyes but to see it through my laughing dead eyes was something in perticular. I learned the laws of the kindred quick and found my savory skills of the tounge could still be used. I myself through many nights of polticing and of course blood magic, you seem surprised if I was undead there should be no reason why I should have to hide my worship of the old gods, a secret from creatures who drank the very souls and power from the living.  I just think I do it with more panash. After all I in this new form am servant of death and life with my every actions. Now as to my family kindred courts are not that different from the courts of the Doge of Venice, its just that the people attending don’t mind if its cold is all, a joke a joke. </w:t>
      </w:r>
    </w:p>
    <w:p w:rsidR="002C03B9" w:rsidRDefault="002C03B9">
      <w:r>
        <w:t xml:space="preserve">It was during this time that members of the Lancea Sanctum yes vampires who worshipp the christ god, not that there is anything wrong with that, its just that these ones are how do you say more authorative in spreading the word.  One in perticular a beauty of the court was sturring trouble up with the Invictus Prince of the time. She would use slander and hersay against my family and my covenant, and she would scream of my guilt in crimes that where commited witin the city. The prince I think appreciated how I laughed and never lost my bearing to this. Though in secret this woman of the dark church would of course have to be punished. So when her unsual feeding habits some how came out into the open and of course a fresh corpse bearing the same habits where found. The prince had to hunt said woman down and I of course asked for something of value to make up for slander she had caused me and my family via proxy. So when I granted her deed given to her by the french courts in the new world, I packed all that was with me and told my wife that she would be joining me soon. I will tell you travel by sea to the new world is scarey even by kindred terms limited by the fact that the ship is your only place of solitiude, safety, and of course a meal. So when word left that one of three ships that arrived  in the french part of Hispanola, had been lost I hope she moved on to enjoy the passions of life. I set quickly to work increasing my families holdings there. Sugar cane and Tobacco and trade goods, brought us much profit. I myself though through the powers of blood and my wits of the death, created a fog over the minds of the slaves. I of course had to have a day repersentative so a Mulato by the name of Jean Phillip was to be my eyes and ears durning the day. Through him I encouraged the natives to continue their pacts with the old gods, though christian idealism bleed across emerging more into something quite new. </w:t>
      </w:r>
    </w:p>
    <w:p w:rsidR="002C03B9" w:rsidRDefault="002C03B9">
      <w:r>
        <w:t xml:space="preserve">They whispered of tales and legend of me saying that the Barons works are great indeed his child comes to us to make us enjoy life till he comes to take us to his father. I could sense my father and mothers hands in this they knew of my doings, and through there works I myself continue the new worship of the old gods.  So it was no surprise that I received the letter stating that the Patriarch and Matriarch wished to see post haste. So again the long voyage back to the old world, and to return to the splendor that was the Republic of Venice.  Upon arriving on our ancient home I was drawn to the family crypt. It was there that my Mother and Father stood they themselves changed by the interaction with slaves old god beliefs. They explained that it was time for me to ascend and be reborn for the gedhe where ready for me to take my true mantle. A hole dug 9 ft deep was dug so that my Legba would allow my fathers will to allow me to see the Loa. I was placed in and then the most beautiful of things where placed in with me. Rich rums, tiaras, french francs, perfumes, you name it. I myself was set to look like a member of royal houses of europe laid to rest. I chuckled and laughed as I heard the dirt hit my coffin and then my fathers voice filled the air, my laughter could be heard through out the lands of death. It was then the true power of the Loa filled me I was no mere man , no mere kindred, I was infact the Loa, and the name that escaped my lips through one last laugh was the La Croix. The surprise was when breaking of my casket my father heard my laughter as the power of the blood awoke within me. I took my place at my father and mothers side, but I had to return to the new world where the faith was stronger. So again the voyage back to Haiti. There the local faith had grown strong. For many years I continued to keep myself as the Baron Le Croix.  Natives payed respect to old ways and those who didn’t where teriffed or worse for the last thing and first thing that greets them in cemetery is my laughter. </w:t>
      </w:r>
    </w:p>
    <w:p w:rsidR="002C03B9" w:rsidRDefault="002C03B9">
      <w:r>
        <w:t>Jean Phillip though as old as he was hoping that I would bestow upon him the dark kiss, he was dissapointed when I did not. My most faithful sevant and student, would be my own undoing. Hatred spread through him and of course I do not always make friends where I go. This time my undoing came from a member of the Carthian Movement who promised him the embrace in exchange for setting me up. So when Jean Phillip explained to me that the Orleans of America had the true faith there I left to see. Though I wasn’t the only kindred passenger, on board. The carthian thought to destroy my box and be rid of me once and for all. Low did he not know that the Loa of the Seas and Storms was to my side. The storm was fierce it blew us to the land of the Texas, the boat slammed into the coast of the Galveston. My box coated in wax and other derby and hardened by fire and water, stay perserved and my last laugh took me as I slept.</w:t>
      </w:r>
    </w:p>
    <w:p w:rsidR="002C03B9" w:rsidRPr="00DC2BD6" w:rsidRDefault="002C03B9">
      <w:r>
        <w:t xml:space="preserve">Now this is where my story is goes different, I slept for ages dreaming within dreams. Funny dreams of death and life. Of false lives, pretending to be a french man of the invictus courts, bagh. Then it happened, a rush of life through my dead body, I found myself waking I pushed with all my strength and the crates and seals where open. I was surronded by artifacts and trinkets pictures and ship mast. I read where I was and learned that I was in the city of San Antonio, that I was in a mueseum and according to the blinking time piece the date was 2009… I turned to see what kept me imprisoned, boxes set on disply saying that this was wreckage of a boat that was smashed to the shore during the Hurricane of 1900. I step out into this new world and look to the sky letting out the a loud thunder filled laugh I am. Vincenzo Salvatore </w:t>
      </w:r>
      <w:r w:rsidRPr="00DC2BD6">
        <w:t>della Moretti Sangiovanni</w:t>
      </w:r>
      <w:r>
        <w:t xml:space="preserve"> , and the Baron Le Croix is coming to town……hahahahaha</w:t>
      </w:r>
    </w:p>
    <w:sectPr w:rsidR="002C03B9" w:rsidRPr="00DC2BD6" w:rsidSect="00CD71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7807"/>
    <w:rsid w:val="00017807"/>
    <w:rsid w:val="00060361"/>
    <w:rsid w:val="000B7085"/>
    <w:rsid w:val="001D34A8"/>
    <w:rsid w:val="0026398B"/>
    <w:rsid w:val="002C03B9"/>
    <w:rsid w:val="002E473C"/>
    <w:rsid w:val="00382DA9"/>
    <w:rsid w:val="004B1CCE"/>
    <w:rsid w:val="00522C31"/>
    <w:rsid w:val="006E2C18"/>
    <w:rsid w:val="007F5DF6"/>
    <w:rsid w:val="008D2C5E"/>
    <w:rsid w:val="00CD711A"/>
    <w:rsid w:val="00DC2BD6"/>
    <w:rsid w:val="00E92B26"/>
    <w:rsid w:val="00F86C0C"/>
    <w:rsid w:val="00FA2B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11A"/>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32</TotalTime>
  <Pages>4</Pages>
  <Words>1782</Words>
  <Characters>10160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is in a moment of death that your lungs let out the last hint of laughter for all mankind and kindred kind to hear</dc:title>
  <dc:subject/>
  <dc:creator>Tim</dc:creator>
  <cp:keywords/>
  <dc:description/>
  <cp:lastModifiedBy>timothy.pohl</cp:lastModifiedBy>
  <cp:revision>2</cp:revision>
  <dcterms:created xsi:type="dcterms:W3CDTF">2009-04-05T08:46:00Z</dcterms:created>
  <dcterms:modified xsi:type="dcterms:W3CDTF">2009-04-05T08:46:00Z</dcterms:modified>
</cp:coreProperties>
</file>